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53D2" w14:textId="3352739F" w:rsidR="008E0ACC" w:rsidRDefault="00000000">
      <w:r>
        <w:t>DJEČJI VRTIĆ TRATINČICA BRINJE</w:t>
      </w:r>
      <w:r w:rsidR="001A6616">
        <w:t xml:space="preserve">  </w:t>
      </w:r>
    </w:p>
    <w:p w14:paraId="2A346832" w14:textId="77777777" w:rsidR="008E0ACC" w:rsidRDefault="00000000">
      <w:r>
        <w:t>Brinje, 15. lipnja 2026.</w:t>
      </w:r>
    </w:p>
    <w:p w14:paraId="378E15E3" w14:textId="77777777" w:rsidR="008E0ACC" w:rsidRDefault="00000000">
      <w:r>
        <w:t>Informacija o trošenju sredstava za SVIBANJ 2026.</w:t>
      </w:r>
    </w:p>
    <w:p w14:paraId="60EA897E" w14:textId="77777777" w:rsidR="008E0ACC" w:rsidRDefault="008E0ACC"/>
    <w:p w14:paraId="20A9936C" w14:textId="77777777" w:rsidR="008E0ACC" w:rsidRDefault="00000000">
      <w:r>
        <w:t>KATEGORIJA I</w:t>
      </w:r>
    </w:p>
    <w:tbl>
      <w:tblPr>
        <w:tblW w:w="9209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1812"/>
        <w:gridCol w:w="1812"/>
        <w:gridCol w:w="1813"/>
        <w:gridCol w:w="1813"/>
      </w:tblGrid>
      <w:tr w:rsidR="008E0ACC" w14:paraId="2FCF4E17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95840" w14:textId="77777777" w:rsidR="008E0ACC" w:rsidRDefault="00000000">
            <w:pPr>
              <w:spacing w:after="0" w:line="240" w:lineRule="auto"/>
            </w:pPr>
            <w:r>
              <w:t>Naziv primatelja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B43B3" w14:textId="77777777" w:rsidR="008E0ACC" w:rsidRDefault="00000000">
            <w:pPr>
              <w:spacing w:after="0" w:line="240" w:lineRule="auto"/>
            </w:pPr>
            <w:r>
              <w:t>OIB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1098F" w14:textId="77777777" w:rsidR="008E0ACC" w:rsidRDefault="00000000">
            <w:pPr>
              <w:spacing w:after="0" w:line="240" w:lineRule="auto"/>
            </w:pPr>
            <w:r>
              <w:t>Sjedište primatelja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A37F" w14:textId="77777777" w:rsidR="008E0ACC" w:rsidRDefault="00000000">
            <w:pPr>
              <w:spacing w:after="0" w:line="240" w:lineRule="auto"/>
            </w:pPr>
            <w:r>
              <w:t>Iznos isplaćenog iznosa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4EC05" w14:textId="77777777" w:rsidR="008E0ACC" w:rsidRDefault="00000000">
            <w:pPr>
              <w:spacing w:after="0" w:line="240" w:lineRule="auto"/>
            </w:pPr>
            <w:r>
              <w:t>Vrsta rashoda i izdataka</w:t>
            </w:r>
          </w:p>
        </w:tc>
      </w:tr>
      <w:tr w:rsidR="008E0ACC" w14:paraId="1DC8D5CC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38CC4" w14:textId="77777777" w:rsidR="008E0ACC" w:rsidRDefault="00000000">
            <w:pPr>
              <w:spacing w:after="0" w:line="240" w:lineRule="auto"/>
            </w:pPr>
            <w:r>
              <w:t>Ličke vode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C0ED3" w14:textId="77777777" w:rsidR="008E0ACC" w:rsidRDefault="00000000">
            <w:pPr>
              <w:spacing w:after="0" w:line="240" w:lineRule="auto"/>
            </w:pPr>
            <w:r>
              <w:t>90077579259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18366" w14:textId="77777777" w:rsidR="008E0ACC" w:rsidRDefault="00000000">
            <w:pPr>
              <w:spacing w:after="0" w:line="240" w:lineRule="auto"/>
            </w:pPr>
            <w:r>
              <w:t>Gospić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DC96" w14:textId="77777777" w:rsidR="008E0ACC" w:rsidRDefault="00000000">
            <w:pPr>
              <w:spacing w:after="0" w:line="240" w:lineRule="auto"/>
            </w:pPr>
            <w:r>
              <w:t>76,38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3C23" w14:textId="77777777" w:rsidR="008E0ACC" w:rsidRDefault="00000000">
            <w:pPr>
              <w:spacing w:after="0" w:line="240" w:lineRule="auto"/>
            </w:pPr>
            <w:r>
              <w:t>Voda</w:t>
            </w:r>
          </w:p>
        </w:tc>
      </w:tr>
      <w:tr w:rsidR="008E0ACC" w14:paraId="0F2EFD69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A6BC" w14:textId="77777777" w:rsidR="008E0ACC" w:rsidRDefault="00000000">
            <w:pPr>
              <w:spacing w:after="0" w:line="240" w:lineRule="auto"/>
            </w:pPr>
            <w:r>
              <w:t>DIP COMMERCE d.d.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59E7" w14:textId="77777777" w:rsidR="008E0ACC" w:rsidRDefault="00000000">
            <w:pPr>
              <w:spacing w:after="0" w:line="240" w:lineRule="auto"/>
            </w:pPr>
            <w:r>
              <w:t>6732505643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EA6D" w14:textId="77777777" w:rsidR="008E0ACC" w:rsidRDefault="00000000">
            <w:pPr>
              <w:spacing w:after="0" w:line="240" w:lineRule="auto"/>
            </w:pPr>
            <w:r>
              <w:t>Ogulin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64D02" w14:textId="77777777" w:rsidR="008E0ACC" w:rsidRDefault="00000000">
            <w:pPr>
              <w:spacing w:after="0" w:line="240" w:lineRule="auto"/>
            </w:pPr>
            <w:r>
              <w:t>22,94</w:t>
            </w:r>
          </w:p>
          <w:p w14:paraId="280537C5" w14:textId="77777777" w:rsidR="008E0ACC" w:rsidRDefault="00000000">
            <w:pPr>
              <w:spacing w:after="0" w:line="240" w:lineRule="auto"/>
            </w:pPr>
            <w:r>
              <w:t>54,78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94593" w14:textId="77777777" w:rsidR="008E0ACC" w:rsidRDefault="00000000">
            <w:pPr>
              <w:spacing w:after="0" w:line="240" w:lineRule="auto"/>
            </w:pPr>
            <w:r>
              <w:t>Materijal za redovnu djelatnost</w:t>
            </w:r>
          </w:p>
        </w:tc>
      </w:tr>
      <w:tr w:rsidR="008E0ACC" w14:paraId="3184E764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C52EE" w14:textId="77777777" w:rsidR="008E0ACC" w:rsidRDefault="00000000">
            <w:pPr>
              <w:spacing w:after="0" w:line="240" w:lineRule="auto"/>
            </w:pPr>
            <w:r>
              <w:t>ORMI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2744" w14:textId="77777777" w:rsidR="008E0ACC" w:rsidRDefault="00000000">
            <w:pPr>
              <w:spacing w:after="0" w:line="240" w:lineRule="auto"/>
            </w:pPr>
            <w:r>
              <w:t>16008647851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1506" w14:textId="77777777" w:rsidR="008E0ACC" w:rsidRDefault="00000000">
            <w:pPr>
              <w:spacing w:after="0" w:line="240" w:lineRule="auto"/>
            </w:pPr>
            <w:r>
              <w:t>Otočac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C5F4B" w14:textId="77777777" w:rsidR="008E0ACC" w:rsidRDefault="00000000">
            <w:pPr>
              <w:spacing w:after="0" w:line="240" w:lineRule="auto"/>
            </w:pPr>
            <w:r>
              <w:t>20,00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0B176" w14:textId="77777777" w:rsidR="008E0ACC" w:rsidRDefault="00000000">
            <w:pPr>
              <w:spacing w:after="0" w:line="240" w:lineRule="auto"/>
            </w:pPr>
            <w:r>
              <w:t>Materijal za redovnu djelatnost</w:t>
            </w:r>
          </w:p>
        </w:tc>
      </w:tr>
      <w:tr w:rsidR="008E0ACC" w14:paraId="6045C82B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DB3FB" w14:textId="77777777" w:rsidR="008E0ACC" w:rsidRDefault="00000000">
            <w:pPr>
              <w:spacing w:after="0" w:line="240" w:lineRule="auto"/>
            </w:pPr>
            <w:r>
              <w:t>Komunalno društvo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E770D" w14:textId="77777777" w:rsidR="008E0ACC" w:rsidRDefault="00000000">
            <w:pPr>
              <w:spacing w:after="0" w:line="240" w:lineRule="auto"/>
            </w:pPr>
            <w:r>
              <w:t>44146676576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A29E1" w14:textId="77777777" w:rsidR="008E0ACC" w:rsidRDefault="00000000">
            <w:pPr>
              <w:spacing w:after="0" w:line="240" w:lineRule="auto"/>
            </w:pPr>
            <w:r>
              <w:t>Brinje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575D4" w14:textId="77777777" w:rsidR="008E0ACC" w:rsidRDefault="00000000">
            <w:pPr>
              <w:spacing w:after="0" w:line="240" w:lineRule="auto"/>
            </w:pPr>
            <w:r>
              <w:t>54,24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61EBB" w14:textId="77777777" w:rsidR="008E0ACC" w:rsidRDefault="00000000">
            <w:pPr>
              <w:spacing w:after="0" w:line="240" w:lineRule="auto"/>
            </w:pPr>
            <w:r>
              <w:t>Odvoz smeća</w:t>
            </w:r>
          </w:p>
        </w:tc>
      </w:tr>
      <w:tr w:rsidR="008E0ACC" w14:paraId="3D07282B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D0A76" w14:textId="77777777" w:rsidR="008E0ACC" w:rsidRDefault="00000000">
            <w:pPr>
              <w:spacing w:after="0" w:line="240" w:lineRule="auto"/>
            </w:pPr>
            <w:r>
              <w:t>Konzum plus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3FD7" w14:textId="77777777" w:rsidR="008E0ACC" w:rsidRDefault="00000000">
            <w:pPr>
              <w:spacing w:after="0" w:line="240" w:lineRule="auto"/>
            </w:pPr>
            <w:r>
              <w:t>62226620908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8CF07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B3B06" w14:textId="77777777" w:rsidR="008E0ACC" w:rsidRDefault="00000000">
            <w:pPr>
              <w:spacing w:after="0" w:line="240" w:lineRule="auto"/>
            </w:pPr>
            <w:r>
              <w:t>43,60</w:t>
            </w:r>
          </w:p>
          <w:p w14:paraId="68D43C34" w14:textId="77777777" w:rsidR="008E0ACC" w:rsidRDefault="00000000">
            <w:pPr>
              <w:spacing w:after="0" w:line="240" w:lineRule="auto"/>
            </w:pPr>
            <w:r>
              <w:t>12,22</w:t>
            </w:r>
          </w:p>
          <w:p w14:paraId="31168DBA" w14:textId="77777777" w:rsidR="008E0ACC" w:rsidRDefault="00000000">
            <w:pPr>
              <w:spacing w:after="0" w:line="240" w:lineRule="auto"/>
            </w:pPr>
            <w:r>
              <w:t>407,80</w:t>
            </w:r>
          </w:p>
          <w:p w14:paraId="4947F58E" w14:textId="77777777" w:rsidR="008E0ACC" w:rsidRDefault="00000000">
            <w:pPr>
              <w:spacing w:after="0" w:line="240" w:lineRule="auto"/>
            </w:pPr>
            <w:r>
              <w:t>24,70</w:t>
            </w:r>
          </w:p>
          <w:p w14:paraId="68A43262" w14:textId="77777777" w:rsidR="008E0ACC" w:rsidRDefault="00000000">
            <w:pPr>
              <w:spacing w:after="0" w:line="240" w:lineRule="auto"/>
            </w:pPr>
            <w:r>
              <w:t>54,77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DC5B8" w14:textId="77777777" w:rsidR="008E0ACC" w:rsidRDefault="00000000">
            <w:pPr>
              <w:spacing w:after="0" w:line="240" w:lineRule="auto"/>
            </w:pPr>
            <w:r>
              <w:t>Namirnice</w:t>
            </w:r>
          </w:p>
        </w:tc>
      </w:tr>
      <w:tr w:rsidR="008E0ACC" w14:paraId="3B4D1BCD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CCB11" w14:textId="77777777" w:rsidR="008E0ACC" w:rsidRDefault="00000000">
            <w:pPr>
              <w:spacing w:after="0" w:line="240" w:lineRule="auto"/>
            </w:pPr>
            <w:r>
              <w:t>Hrvatski Telekom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73606" w14:textId="77777777" w:rsidR="008E0ACC" w:rsidRDefault="00000000">
            <w:pPr>
              <w:spacing w:after="0" w:line="240" w:lineRule="auto"/>
            </w:pPr>
            <w:r>
              <w:t>81793146560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05EC4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07631" w14:textId="77777777" w:rsidR="008E0ACC" w:rsidRDefault="00000000">
            <w:pPr>
              <w:spacing w:after="0" w:line="240" w:lineRule="auto"/>
            </w:pPr>
            <w:r>
              <w:t>52,28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332B5" w14:textId="77777777" w:rsidR="008E0ACC" w:rsidRDefault="00000000">
            <w:pPr>
              <w:spacing w:after="0" w:line="240" w:lineRule="auto"/>
            </w:pPr>
            <w:r>
              <w:t>Telefon i internet</w:t>
            </w:r>
          </w:p>
        </w:tc>
      </w:tr>
      <w:tr w:rsidR="008E0ACC" w14:paraId="40D0F207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05D58" w14:textId="77777777" w:rsidR="008E0ACC" w:rsidRDefault="00000000">
            <w:pPr>
              <w:spacing w:after="0" w:line="240" w:lineRule="auto"/>
            </w:pPr>
            <w:r>
              <w:t>Moj ured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9B297" w14:textId="77777777" w:rsidR="008E0ACC" w:rsidRDefault="00000000">
            <w:pPr>
              <w:spacing w:after="0" w:line="240" w:lineRule="auto"/>
            </w:pPr>
            <w:r>
              <w:t>80058362188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187B" w14:textId="77777777" w:rsidR="008E0ACC" w:rsidRDefault="00000000">
            <w:pPr>
              <w:spacing w:after="0" w:line="240" w:lineRule="auto"/>
            </w:pPr>
            <w:r>
              <w:t>Jastrebarsko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076A" w14:textId="77777777" w:rsidR="008E0ACC" w:rsidRDefault="00000000">
            <w:pPr>
              <w:spacing w:after="0" w:line="240" w:lineRule="auto"/>
            </w:pPr>
            <w:r>
              <w:t>225,90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E5A74" w14:textId="77777777" w:rsidR="008E0ACC" w:rsidRDefault="00000000">
            <w:pPr>
              <w:spacing w:after="0" w:line="240" w:lineRule="auto"/>
            </w:pPr>
            <w:r>
              <w:t>Materijal za redovnu djelatnost</w:t>
            </w:r>
          </w:p>
        </w:tc>
      </w:tr>
      <w:tr w:rsidR="008E0ACC" w14:paraId="5F609DF8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C0E0" w14:textId="77777777" w:rsidR="008E0ACC" w:rsidRDefault="00000000">
            <w:pPr>
              <w:spacing w:after="0" w:line="240" w:lineRule="auto"/>
            </w:pPr>
            <w:proofErr w:type="spellStart"/>
            <w:r>
              <w:t>Roto</w:t>
            </w:r>
            <w:proofErr w:type="spellEnd"/>
            <w:r>
              <w:t xml:space="preserve"> Tisak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0C0C" w14:textId="77777777" w:rsidR="008E0ACC" w:rsidRDefault="00000000">
            <w:pPr>
              <w:spacing w:after="0" w:line="240" w:lineRule="auto"/>
            </w:pPr>
            <w:r>
              <w:t>01354305698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E473" w14:textId="77777777" w:rsidR="008E0ACC" w:rsidRDefault="00000000">
            <w:pPr>
              <w:spacing w:after="0" w:line="240" w:lineRule="auto"/>
            </w:pPr>
            <w:r>
              <w:t>Otočac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4038B" w14:textId="77777777" w:rsidR="008E0ACC" w:rsidRDefault="00000000">
            <w:pPr>
              <w:spacing w:after="0" w:line="240" w:lineRule="auto"/>
            </w:pPr>
            <w:r>
              <w:t>31,25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8B767" w14:textId="77777777" w:rsidR="008E0ACC" w:rsidRDefault="00000000">
            <w:pPr>
              <w:spacing w:after="0" w:line="240" w:lineRule="auto"/>
            </w:pPr>
            <w:r>
              <w:t>Materijal za redovnu djelatnost</w:t>
            </w:r>
          </w:p>
        </w:tc>
      </w:tr>
      <w:tr w:rsidR="008E0ACC" w14:paraId="7B9A43C3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90BBD" w14:textId="77777777" w:rsidR="008E0ACC" w:rsidRDefault="00000000">
            <w:pPr>
              <w:spacing w:after="0" w:line="240" w:lineRule="auto"/>
            </w:pPr>
            <w:proofErr w:type="spellStart"/>
            <w:r>
              <w:t>Glossa</w:t>
            </w:r>
            <w:proofErr w:type="spellEnd"/>
            <w:r>
              <w:t>, ustanova za kulturu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40091" w14:textId="77777777" w:rsidR="008E0ACC" w:rsidRDefault="00000000">
            <w:pPr>
              <w:spacing w:after="0" w:line="240" w:lineRule="auto"/>
            </w:pPr>
            <w:r>
              <w:t>36778284432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68947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3107" w14:textId="77777777" w:rsidR="008E0ACC" w:rsidRDefault="00000000">
            <w:pPr>
              <w:spacing w:after="0" w:line="240" w:lineRule="auto"/>
            </w:pPr>
            <w:r>
              <w:t>167,00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E90EA" w14:textId="77777777" w:rsidR="008E0ACC" w:rsidRDefault="00000000">
            <w:pPr>
              <w:spacing w:after="0" w:line="240" w:lineRule="auto"/>
            </w:pPr>
            <w:r>
              <w:t>Poslovne usluge</w:t>
            </w:r>
          </w:p>
        </w:tc>
      </w:tr>
      <w:tr w:rsidR="008E0ACC" w14:paraId="49B9210F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6791D" w14:textId="77777777" w:rsidR="008E0ACC" w:rsidRDefault="00000000">
            <w:pPr>
              <w:spacing w:after="0" w:line="240" w:lineRule="auto"/>
            </w:pPr>
            <w:r>
              <w:t>Ugarković, obrt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12F52" w14:textId="77777777" w:rsidR="008E0ACC" w:rsidRDefault="00000000">
            <w:pPr>
              <w:spacing w:after="0" w:line="240" w:lineRule="auto"/>
            </w:pPr>
            <w:r>
              <w:t>51408649874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111D6" w14:textId="77777777" w:rsidR="008E0ACC" w:rsidRDefault="00000000">
            <w:pPr>
              <w:spacing w:after="0" w:line="240" w:lineRule="auto"/>
            </w:pPr>
            <w:r>
              <w:t>Brinje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2FA9" w14:textId="77777777" w:rsidR="008E0ACC" w:rsidRDefault="00000000">
            <w:pPr>
              <w:spacing w:after="0" w:line="240" w:lineRule="auto"/>
            </w:pPr>
            <w:r>
              <w:t>146,29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F360B" w14:textId="77777777" w:rsidR="008E0ACC" w:rsidRDefault="00000000">
            <w:pPr>
              <w:spacing w:after="0" w:line="240" w:lineRule="auto"/>
            </w:pPr>
            <w:r>
              <w:t>Namirnice</w:t>
            </w:r>
          </w:p>
        </w:tc>
      </w:tr>
      <w:tr w:rsidR="008E0ACC" w14:paraId="52F6B5A7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606DA" w14:textId="77777777" w:rsidR="008E0ACC" w:rsidRDefault="00000000">
            <w:pPr>
              <w:spacing w:after="0" w:line="240" w:lineRule="auto"/>
            </w:pPr>
            <w:r>
              <w:t>Mesna industrija braće Pivac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1C132" w14:textId="77777777" w:rsidR="008E0ACC" w:rsidRDefault="00000000">
            <w:pPr>
              <w:spacing w:after="0" w:line="240" w:lineRule="auto"/>
            </w:pPr>
            <w:r>
              <w:t>28128148311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D7980" w14:textId="77777777" w:rsidR="008E0ACC" w:rsidRDefault="00000000">
            <w:pPr>
              <w:spacing w:after="0" w:line="240" w:lineRule="auto"/>
            </w:pPr>
            <w:r>
              <w:t>Vrgorac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AF147" w14:textId="77777777" w:rsidR="008E0ACC" w:rsidRDefault="00000000">
            <w:pPr>
              <w:spacing w:after="0" w:line="240" w:lineRule="auto"/>
            </w:pPr>
            <w:r>
              <w:t>251,06</w:t>
            </w:r>
          </w:p>
          <w:p w14:paraId="5646F919" w14:textId="77777777" w:rsidR="008E0ACC" w:rsidRDefault="00000000">
            <w:pPr>
              <w:spacing w:after="0" w:line="240" w:lineRule="auto"/>
            </w:pPr>
            <w:r>
              <w:t>246,23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18C8" w14:textId="77777777" w:rsidR="008E0ACC" w:rsidRDefault="00000000">
            <w:pPr>
              <w:spacing w:after="0" w:line="240" w:lineRule="auto"/>
            </w:pPr>
            <w:r>
              <w:t>Namirnice</w:t>
            </w:r>
          </w:p>
        </w:tc>
      </w:tr>
      <w:tr w:rsidR="008E0ACC" w14:paraId="63C5C469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B164" w14:textId="77777777" w:rsidR="008E0ACC" w:rsidRDefault="00000000">
            <w:pPr>
              <w:spacing w:after="0" w:line="240" w:lineRule="auto"/>
            </w:pPr>
            <w:r>
              <w:t>Croatia osiguranje d.d.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2E7B" w14:textId="77777777" w:rsidR="008E0ACC" w:rsidRDefault="00000000">
            <w:pPr>
              <w:spacing w:after="0" w:line="240" w:lineRule="auto"/>
            </w:pPr>
            <w:r>
              <w:t>26187994862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06C5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55E33" w14:textId="77777777" w:rsidR="008E0ACC" w:rsidRDefault="00000000">
            <w:pPr>
              <w:spacing w:after="0" w:line="240" w:lineRule="auto"/>
            </w:pPr>
            <w:r>
              <w:t>67,67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BB1EF" w14:textId="77777777" w:rsidR="008E0ACC" w:rsidRDefault="00000000">
            <w:pPr>
              <w:spacing w:after="0" w:line="240" w:lineRule="auto"/>
            </w:pPr>
            <w:r>
              <w:t>Osiguranje</w:t>
            </w:r>
          </w:p>
        </w:tc>
      </w:tr>
      <w:tr w:rsidR="008E0ACC" w14:paraId="0B42EE34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CDEE4" w14:textId="77777777" w:rsidR="008E0ACC" w:rsidRDefault="00000000">
            <w:pPr>
              <w:spacing w:after="0" w:line="240" w:lineRule="auto"/>
            </w:pPr>
            <w:r>
              <w:t xml:space="preserve">Financijska agencija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F9623" w14:textId="77777777" w:rsidR="008E0ACC" w:rsidRDefault="00000000">
            <w:pPr>
              <w:spacing w:after="0" w:line="240" w:lineRule="auto"/>
            </w:pPr>
            <w:r>
              <w:t>85821130368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F973B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97618" w14:textId="77777777" w:rsidR="008E0ACC" w:rsidRDefault="00000000">
            <w:pPr>
              <w:spacing w:after="0" w:line="240" w:lineRule="auto"/>
            </w:pPr>
            <w:r>
              <w:t>1,66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5162" w14:textId="77777777" w:rsidR="008E0ACC" w:rsidRDefault="00000000">
            <w:pPr>
              <w:spacing w:after="0" w:line="240" w:lineRule="auto"/>
            </w:pPr>
            <w:r>
              <w:t>e račun</w:t>
            </w:r>
          </w:p>
        </w:tc>
      </w:tr>
      <w:tr w:rsidR="008E0ACC" w14:paraId="5F63584A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8ECF3" w14:textId="77777777" w:rsidR="008E0ACC" w:rsidRDefault="00000000">
            <w:pPr>
              <w:spacing w:after="0" w:line="240" w:lineRule="auto"/>
            </w:pPr>
            <w:r>
              <w:t>HEP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6F89F" w14:textId="77777777" w:rsidR="008E0ACC" w:rsidRDefault="00000000">
            <w:pPr>
              <w:spacing w:after="0" w:line="240" w:lineRule="auto"/>
            </w:pPr>
            <w:r>
              <w:t>63073332379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DD80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A6D5E" w14:textId="77777777" w:rsidR="008E0ACC" w:rsidRDefault="00000000">
            <w:pPr>
              <w:spacing w:after="0" w:line="240" w:lineRule="auto"/>
            </w:pPr>
            <w:r>
              <w:t>59,42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257EA" w14:textId="77777777" w:rsidR="008E0ACC" w:rsidRDefault="00000000">
            <w:pPr>
              <w:spacing w:after="0" w:line="240" w:lineRule="auto"/>
            </w:pPr>
            <w:r>
              <w:t>El. energija</w:t>
            </w:r>
          </w:p>
        </w:tc>
      </w:tr>
      <w:tr w:rsidR="008E0ACC" w14:paraId="65D555CC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EF623" w14:textId="77777777" w:rsidR="008E0ACC" w:rsidRDefault="00000000">
            <w:pPr>
              <w:spacing w:after="0" w:line="240" w:lineRule="auto"/>
            </w:pPr>
            <w:r>
              <w:t>HRT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55BBA" w14:textId="77777777" w:rsidR="008E0ACC" w:rsidRDefault="00000000">
            <w:pPr>
              <w:spacing w:after="0" w:line="240" w:lineRule="auto"/>
            </w:pPr>
            <w:r>
              <w:t>68419124305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CE58F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6EF9" w14:textId="77777777" w:rsidR="008E0ACC" w:rsidRDefault="00000000">
            <w:pPr>
              <w:spacing w:after="0" w:line="240" w:lineRule="auto"/>
            </w:pPr>
            <w:r>
              <w:t>21,24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11FFF" w14:textId="77777777" w:rsidR="008E0ACC" w:rsidRDefault="00000000">
            <w:pPr>
              <w:spacing w:after="0" w:line="240" w:lineRule="auto"/>
            </w:pPr>
            <w:r>
              <w:t>Mjesečna pristojba</w:t>
            </w:r>
          </w:p>
        </w:tc>
      </w:tr>
      <w:tr w:rsidR="008E0ACC" w14:paraId="6F6093F3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95CFC" w14:textId="77777777" w:rsidR="008E0ACC" w:rsidRDefault="00000000">
            <w:pPr>
              <w:spacing w:after="0" w:line="240" w:lineRule="auto"/>
            </w:pPr>
            <w:r>
              <w:t>INA d.d.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0FC46" w14:textId="77777777" w:rsidR="008E0ACC" w:rsidRDefault="00000000">
            <w:pPr>
              <w:spacing w:after="0" w:line="240" w:lineRule="auto"/>
            </w:pPr>
            <w:r>
              <w:t>27759560625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AE344" w14:textId="77777777" w:rsidR="008E0ACC" w:rsidRDefault="00000000">
            <w:pPr>
              <w:spacing w:after="0" w:line="240" w:lineRule="auto"/>
            </w:pPr>
            <w:r>
              <w:t>Brinje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9FBE" w14:textId="77777777" w:rsidR="008E0ACC" w:rsidRDefault="00000000">
            <w:pPr>
              <w:spacing w:after="0" w:line="240" w:lineRule="auto"/>
            </w:pPr>
            <w:r>
              <w:t>126,78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EF0D" w14:textId="77777777" w:rsidR="008E0ACC" w:rsidRDefault="00000000">
            <w:pPr>
              <w:spacing w:after="0" w:line="240" w:lineRule="auto"/>
            </w:pPr>
            <w:r>
              <w:t>Plin</w:t>
            </w:r>
          </w:p>
        </w:tc>
      </w:tr>
      <w:tr w:rsidR="008E0ACC" w14:paraId="0E0B4777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B408" w14:textId="77777777" w:rsidR="008E0ACC" w:rsidRDefault="00000000">
            <w:pPr>
              <w:spacing w:after="0" w:line="240" w:lineRule="auto"/>
            </w:pPr>
            <w:r>
              <w:t>ROTO TISAK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8055" w14:textId="77777777" w:rsidR="008E0ACC" w:rsidRDefault="00000000">
            <w:pPr>
              <w:spacing w:after="0" w:line="240" w:lineRule="auto"/>
            </w:pPr>
            <w:r>
              <w:t>01354305698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062A" w14:textId="77777777" w:rsidR="008E0ACC" w:rsidRDefault="00000000">
            <w:pPr>
              <w:spacing w:after="0" w:line="240" w:lineRule="auto"/>
            </w:pPr>
            <w:r>
              <w:t>Otočac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81F18" w14:textId="77777777" w:rsidR="008E0ACC" w:rsidRDefault="00000000">
            <w:pPr>
              <w:spacing w:after="0" w:line="240" w:lineRule="auto"/>
            </w:pPr>
            <w:r>
              <w:t>107,41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DD183" w14:textId="77777777" w:rsidR="008E0ACC" w:rsidRDefault="00000000">
            <w:pPr>
              <w:spacing w:after="0" w:line="240" w:lineRule="auto"/>
            </w:pPr>
            <w:r>
              <w:t>Materijal za redovnu djelatnost</w:t>
            </w:r>
          </w:p>
        </w:tc>
      </w:tr>
      <w:tr w:rsidR="008E0ACC" w14:paraId="2D455707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4E89" w14:textId="77777777" w:rsidR="008E0ACC" w:rsidRDefault="00000000">
            <w:pPr>
              <w:spacing w:after="0" w:line="240" w:lineRule="auto"/>
            </w:pPr>
            <w:r>
              <w:t>HP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C159" w14:textId="77777777" w:rsidR="008E0ACC" w:rsidRDefault="00000000">
            <w:pPr>
              <w:spacing w:after="0" w:line="240" w:lineRule="auto"/>
            </w:pPr>
            <w:r>
              <w:t>87311810356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C5C89" w14:textId="77777777" w:rsidR="008E0ACC" w:rsidRDefault="00000000">
            <w:pPr>
              <w:spacing w:after="0" w:line="240" w:lineRule="auto"/>
            </w:pPr>
            <w:r>
              <w:t>Velika Gorica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6A825" w14:textId="77777777" w:rsidR="008E0ACC" w:rsidRDefault="00000000">
            <w:pPr>
              <w:spacing w:after="0" w:line="240" w:lineRule="auto"/>
            </w:pPr>
            <w:r>
              <w:t>2,25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D6C02" w14:textId="77777777" w:rsidR="008E0ACC" w:rsidRDefault="00000000">
            <w:pPr>
              <w:spacing w:after="0" w:line="240" w:lineRule="auto"/>
            </w:pPr>
            <w:r>
              <w:t>Preporučena pošiljka</w:t>
            </w:r>
          </w:p>
        </w:tc>
      </w:tr>
      <w:tr w:rsidR="008E0ACC" w14:paraId="42646609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87A43" w14:textId="77777777" w:rsidR="008E0ACC" w:rsidRDefault="00000000">
            <w:pPr>
              <w:spacing w:after="0" w:line="240" w:lineRule="auto"/>
            </w:pPr>
            <w:r>
              <w:t>Zavod za javno zdravstvo LSŽ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74A90" w14:textId="77777777" w:rsidR="008E0ACC" w:rsidRDefault="00000000">
            <w:pPr>
              <w:spacing w:after="0" w:line="240" w:lineRule="auto"/>
            </w:pPr>
            <w:r>
              <w:t>96210828522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43134" w14:textId="77777777" w:rsidR="008E0ACC" w:rsidRDefault="00000000">
            <w:pPr>
              <w:spacing w:after="0" w:line="240" w:lineRule="auto"/>
            </w:pPr>
            <w:r>
              <w:t>Gospić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8F41" w14:textId="77777777" w:rsidR="008E0ACC" w:rsidRDefault="00000000">
            <w:pPr>
              <w:spacing w:after="0" w:line="240" w:lineRule="auto"/>
            </w:pPr>
            <w:r>
              <w:t>100,00</w:t>
            </w:r>
          </w:p>
          <w:p w14:paraId="7D0471B9" w14:textId="77777777" w:rsidR="008E0ACC" w:rsidRDefault="00000000">
            <w:pPr>
              <w:spacing w:after="0" w:line="240" w:lineRule="auto"/>
            </w:pPr>
            <w:r>
              <w:t>1000,00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BC07E" w14:textId="77777777" w:rsidR="008E0ACC" w:rsidRDefault="00000000">
            <w:pPr>
              <w:spacing w:after="0" w:line="240" w:lineRule="auto"/>
            </w:pPr>
            <w:r>
              <w:t>Usluga dezinfekcije</w:t>
            </w:r>
          </w:p>
        </w:tc>
      </w:tr>
      <w:tr w:rsidR="008E0ACC" w14:paraId="294B7E18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B2CF5" w14:textId="77777777" w:rsidR="008E0ACC" w:rsidRDefault="00000000">
            <w:pPr>
              <w:spacing w:after="0" w:line="240" w:lineRule="auto"/>
            </w:pPr>
            <w:r>
              <w:lastRenderedPageBreak/>
              <w:t>Poljoprivredni obrt „Oranica“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863A1" w14:textId="77777777" w:rsidR="008E0ACC" w:rsidRDefault="00000000">
            <w:pPr>
              <w:spacing w:after="0" w:line="240" w:lineRule="auto"/>
            </w:pPr>
            <w:r>
              <w:t>37752904660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1345" w14:textId="77777777" w:rsidR="008E0ACC" w:rsidRDefault="00000000">
            <w:pPr>
              <w:spacing w:after="0" w:line="240" w:lineRule="auto"/>
            </w:pPr>
            <w:r>
              <w:t>Oštarije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71A9A" w14:textId="77777777" w:rsidR="008E0ACC" w:rsidRDefault="00000000">
            <w:pPr>
              <w:spacing w:after="0" w:line="240" w:lineRule="auto"/>
            </w:pPr>
            <w:r>
              <w:t>239,40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6C4D" w14:textId="77777777" w:rsidR="008E0ACC" w:rsidRDefault="00000000">
            <w:pPr>
              <w:spacing w:after="0" w:line="240" w:lineRule="auto"/>
            </w:pPr>
            <w:r>
              <w:t>Namirnice</w:t>
            </w:r>
          </w:p>
        </w:tc>
      </w:tr>
      <w:tr w:rsidR="008E0ACC" w14:paraId="12A4DE0E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13A6E" w14:textId="77777777" w:rsidR="008E0ACC" w:rsidRDefault="00000000">
            <w:pPr>
              <w:spacing w:after="0" w:line="240" w:lineRule="auto"/>
            </w:pPr>
            <w:r>
              <w:t>M.I. d.o.o.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7464" w14:textId="77777777" w:rsidR="008E0ACC" w:rsidRDefault="00000000">
            <w:pPr>
              <w:spacing w:after="0" w:line="240" w:lineRule="auto"/>
            </w:pPr>
            <w:r>
              <w:t>28674433096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DF6A" w14:textId="77777777" w:rsidR="008E0ACC" w:rsidRDefault="00000000">
            <w:pPr>
              <w:spacing w:after="0" w:line="240" w:lineRule="auto"/>
            </w:pPr>
            <w:r>
              <w:t>Gospić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E375" w14:textId="77777777" w:rsidR="008E0ACC" w:rsidRDefault="00000000">
            <w:pPr>
              <w:spacing w:after="0" w:line="240" w:lineRule="auto"/>
            </w:pPr>
            <w:r>
              <w:t>33,18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A0CAB" w14:textId="77777777" w:rsidR="008E0ACC" w:rsidRDefault="00000000">
            <w:pPr>
              <w:spacing w:after="0" w:line="240" w:lineRule="auto"/>
            </w:pPr>
            <w:r>
              <w:t>Zaštita na radu</w:t>
            </w:r>
          </w:p>
        </w:tc>
      </w:tr>
      <w:tr w:rsidR="008E0ACC" w14:paraId="0952DDF4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78212" w14:textId="77777777" w:rsidR="008E0ACC" w:rsidRDefault="00000000">
            <w:pPr>
              <w:spacing w:after="0" w:line="240" w:lineRule="auto"/>
            </w:pPr>
            <w:r>
              <w:t>Oprema Radman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D537" w14:textId="77777777" w:rsidR="008E0ACC" w:rsidRDefault="00000000">
            <w:pPr>
              <w:spacing w:after="0" w:line="240" w:lineRule="auto"/>
            </w:pPr>
            <w:r>
              <w:t>27290068263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16F4E" w14:textId="77777777" w:rsidR="008E0ACC" w:rsidRDefault="00000000">
            <w:pPr>
              <w:spacing w:after="0" w:line="240" w:lineRule="auto"/>
            </w:pPr>
            <w:r>
              <w:t>Zagreb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7D263" w14:textId="77777777" w:rsidR="008E0ACC" w:rsidRDefault="00000000">
            <w:pPr>
              <w:spacing w:after="0" w:line="240" w:lineRule="auto"/>
            </w:pPr>
            <w:r>
              <w:t>571,25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EBA5" w14:textId="77777777" w:rsidR="008E0ACC" w:rsidRDefault="00000000">
            <w:pPr>
              <w:spacing w:after="0" w:line="240" w:lineRule="auto"/>
            </w:pPr>
            <w:r>
              <w:t>Oprema za redovnu djelatnost</w:t>
            </w:r>
          </w:p>
        </w:tc>
      </w:tr>
      <w:tr w:rsidR="008E0ACC" w14:paraId="538E92D6" w14:textId="77777777">
        <w:tblPrEx>
          <w:tblCellMar>
            <w:top w:w="0" w:type="dxa"/>
            <w:bottom w:w="0" w:type="dxa"/>
          </w:tblCellMar>
        </w:tblPrEx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99848" w14:textId="77777777" w:rsidR="008E0ACC" w:rsidRDefault="00000000">
            <w:pPr>
              <w:spacing w:after="0" w:line="240" w:lineRule="auto"/>
            </w:pPr>
            <w:r>
              <w:t>Trgovački obrt Neta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3D64D" w14:textId="77777777" w:rsidR="008E0ACC" w:rsidRDefault="00000000">
            <w:pPr>
              <w:spacing w:after="0" w:line="240" w:lineRule="auto"/>
            </w:pPr>
            <w:r>
              <w:t>23964059395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12123" w14:textId="77777777" w:rsidR="008E0ACC" w:rsidRDefault="00000000">
            <w:pPr>
              <w:spacing w:after="0" w:line="240" w:lineRule="auto"/>
            </w:pPr>
            <w:r>
              <w:t>Ogulin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11B65" w14:textId="77777777" w:rsidR="008E0ACC" w:rsidRDefault="00000000">
            <w:pPr>
              <w:spacing w:after="0" w:line="240" w:lineRule="auto"/>
            </w:pPr>
            <w:r>
              <w:t>97,50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F02C" w14:textId="77777777" w:rsidR="008E0ACC" w:rsidRDefault="00000000">
            <w:pPr>
              <w:spacing w:after="0" w:line="240" w:lineRule="auto"/>
            </w:pPr>
            <w:r>
              <w:t>Materijal za redovnu djelatnost</w:t>
            </w:r>
          </w:p>
        </w:tc>
      </w:tr>
    </w:tbl>
    <w:p w14:paraId="1FA40731" w14:textId="77777777" w:rsidR="008E0ACC" w:rsidRDefault="008E0ACC"/>
    <w:p w14:paraId="72B4A868" w14:textId="77777777" w:rsidR="008E0ACC" w:rsidRDefault="008E0ACC"/>
    <w:p w14:paraId="17AD942C" w14:textId="77777777" w:rsidR="008E0ACC" w:rsidRDefault="008E0ACC"/>
    <w:p w14:paraId="791A0F28" w14:textId="77777777" w:rsidR="008E0ACC" w:rsidRDefault="008E0ACC"/>
    <w:p w14:paraId="77C4740E" w14:textId="77777777" w:rsidR="008E0ACC" w:rsidRDefault="00000000">
      <w:r>
        <w:t>KATEGORIJA II</w:t>
      </w:r>
    </w:p>
    <w:p w14:paraId="46A5271C" w14:textId="77777777" w:rsidR="008E0ACC" w:rsidRDefault="008E0ACC"/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8E0ACC" w14:paraId="6950EBEA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A37E9" w14:textId="77777777" w:rsidR="008E0ACC" w:rsidRDefault="00000000">
            <w:pPr>
              <w:spacing w:after="0" w:line="240" w:lineRule="auto"/>
            </w:pPr>
            <w:r>
              <w:t>ISPLAĆEN IZNOS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FBE35" w14:textId="77777777" w:rsidR="008E0ACC" w:rsidRDefault="00000000">
            <w:pPr>
              <w:spacing w:after="0" w:line="240" w:lineRule="auto"/>
            </w:pPr>
            <w:r>
              <w:t>VRSTA RASHODA</w:t>
            </w:r>
          </w:p>
        </w:tc>
      </w:tr>
      <w:tr w:rsidR="008E0ACC" w14:paraId="09E2A38E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7692A" w14:textId="77777777" w:rsidR="008E0ACC" w:rsidRDefault="00000000">
            <w:pPr>
              <w:spacing w:after="0" w:line="240" w:lineRule="auto"/>
            </w:pPr>
            <w:r>
              <w:t>11.563,29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A6572" w14:textId="77777777" w:rsidR="008E0ACC" w:rsidRDefault="00000000">
            <w:pPr>
              <w:spacing w:after="0" w:line="240" w:lineRule="auto"/>
            </w:pPr>
            <w:r>
              <w:t>3111 neto plaće</w:t>
            </w:r>
          </w:p>
        </w:tc>
      </w:tr>
      <w:tr w:rsidR="008E0ACC" w14:paraId="477DEDCB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2998" w14:textId="77777777" w:rsidR="008E0ACC" w:rsidRDefault="00000000">
            <w:pPr>
              <w:spacing w:after="0" w:line="240" w:lineRule="auto"/>
            </w:pPr>
            <w:r>
              <w:t>1.179,63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D9019" w14:textId="77777777" w:rsidR="008E0ACC" w:rsidRDefault="00000000">
            <w:pPr>
              <w:spacing w:after="0" w:line="240" w:lineRule="auto"/>
            </w:pPr>
            <w:r>
              <w:t>31332 Porez na plaće</w:t>
            </w:r>
          </w:p>
        </w:tc>
      </w:tr>
      <w:tr w:rsidR="008E0ACC" w14:paraId="7A7F8563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84F00" w14:textId="77777777" w:rsidR="008E0ACC" w:rsidRDefault="00000000">
            <w:pPr>
              <w:spacing w:after="0" w:line="240" w:lineRule="auto"/>
            </w:pPr>
            <w:r>
              <w:t>2.337,96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B8D10" w14:textId="77777777" w:rsidR="008E0ACC" w:rsidRDefault="00000000">
            <w:pPr>
              <w:spacing w:after="0" w:line="240" w:lineRule="auto"/>
            </w:pPr>
            <w:r>
              <w:t>31321 Doprinos na plaću</w:t>
            </w:r>
          </w:p>
        </w:tc>
      </w:tr>
      <w:tr w:rsidR="008E0ACC" w14:paraId="473F5155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D1A5C" w14:textId="77777777" w:rsidR="008E0ACC" w:rsidRDefault="00000000">
            <w:pPr>
              <w:spacing w:after="0" w:line="240" w:lineRule="auto"/>
            </w:pPr>
            <w:r>
              <w:t>2.670,73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E469" w14:textId="77777777" w:rsidR="008E0ACC" w:rsidRDefault="00000000">
            <w:pPr>
              <w:spacing w:after="0" w:line="240" w:lineRule="auto"/>
            </w:pPr>
            <w:r>
              <w:t>3311 Doprinos na plaću</w:t>
            </w:r>
          </w:p>
        </w:tc>
      </w:tr>
      <w:tr w:rsidR="008E0ACC" w14:paraId="32D81AD0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004C4" w14:textId="77777777" w:rsidR="008E0ACC" w:rsidRDefault="00000000">
            <w:pPr>
              <w:spacing w:after="0" w:line="240" w:lineRule="auto"/>
            </w:pPr>
            <w:r>
              <w:t>3.163,26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3B9B4" w14:textId="77777777" w:rsidR="008E0ACC" w:rsidRDefault="00000000">
            <w:pPr>
              <w:spacing w:after="0" w:line="240" w:lineRule="auto"/>
            </w:pPr>
            <w:r>
              <w:t>32121 Putni troškovi</w:t>
            </w:r>
          </w:p>
        </w:tc>
      </w:tr>
      <w:tr w:rsidR="008E0ACC" w14:paraId="59622F0A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7109" w14:textId="77777777" w:rsidR="008E0ACC" w:rsidRDefault="00000000">
            <w:pPr>
              <w:spacing w:after="0" w:line="240" w:lineRule="auto"/>
            </w:pPr>
            <w:r>
              <w:t>1.000,00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22715" w14:textId="77777777" w:rsidR="008E0ACC" w:rsidRDefault="00000000">
            <w:pPr>
              <w:spacing w:after="0" w:line="240" w:lineRule="auto"/>
            </w:pPr>
            <w:r>
              <w:t>3121 naknada za topli obrok</w:t>
            </w:r>
          </w:p>
        </w:tc>
      </w:tr>
      <w:tr w:rsidR="008E0ACC" w14:paraId="305CEC50" w14:textId="77777777">
        <w:tblPrEx>
          <w:tblCellMar>
            <w:top w:w="0" w:type="dxa"/>
            <w:bottom w:w="0" w:type="dxa"/>
          </w:tblCellMar>
        </w:tblPrEx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36761" w14:textId="77777777" w:rsidR="008E0ACC" w:rsidRDefault="00000000">
            <w:pPr>
              <w:spacing w:after="0" w:line="240" w:lineRule="auto"/>
            </w:pPr>
            <w:r>
              <w:t>Ukupno:   21.914,87</w:t>
            </w: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B86C" w14:textId="77777777" w:rsidR="008E0ACC" w:rsidRDefault="008E0ACC">
            <w:pPr>
              <w:spacing w:after="0" w:line="240" w:lineRule="auto"/>
            </w:pPr>
          </w:p>
        </w:tc>
      </w:tr>
    </w:tbl>
    <w:p w14:paraId="77E2942C" w14:textId="77777777" w:rsidR="008E0ACC" w:rsidRDefault="008E0ACC"/>
    <w:p w14:paraId="4A5B5764" w14:textId="77777777" w:rsidR="008E0ACC" w:rsidRDefault="008E0ACC"/>
    <w:sectPr w:rsidR="008E0ACC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EE0CC" w14:textId="77777777" w:rsidR="00571E89" w:rsidRDefault="00571E89">
      <w:pPr>
        <w:spacing w:after="0" w:line="240" w:lineRule="auto"/>
      </w:pPr>
      <w:r>
        <w:separator/>
      </w:r>
    </w:p>
  </w:endnote>
  <w:endnote w:type="continuationSeparator" w:id="0">
    <w:p w14:paraId="73E9A4E8" w14:textId="77777777" w:rsidR="00571E89" w:rsidRDefault="00571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192EA" w14:textId="77777777" w:rsidR="00571E89" w:rsidRDefault="00571E8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1C5492" w14:textId="77777777" w:rsidR="00571E89" w:rsidRDefault="00571E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E0ACC"/>
    <w:rsid w:val="000901A1"/>
    <w:rsid w:val="001A6616"/>
    <w:rsid w:val="00571E89"/>
    <w:rsid w:val="008E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46B80"/>
  <w15:docId w15:val="{9D7979AB-B378-4302-83F2-FE052295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1688</Characters>
  <Application>Microsoft Office Word</Application>
  <DocSecurity>0</DocSecurity>
  <Lines>14</Lines>
  <Paragraphs>3</Paragraphs>
  <ScaleCrop>false</ScaleCrop>
  <Company>Grizli777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dc:description/>
  <cp:lastModifiedBy>Vrtić Tratinčica</cp:lastModifiedBy>
  <cp:revision>2</cp:revision>
  <cp:lastPrinted>2026-04-29T07:54:00Z</cp:lastPrinted>
  <dcterms:created xsi:type="dcterms:W3CDTF">2026-09-09T11:16:00Z</dcterms:created>
  <dcterms:modified xsi:type="dcterms:W3CDTF">2026-09-09T11:16:00Z</dcterms:modified>
</cp:coreProperties>
</file>